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4D31C9B9" w:rsidR="000F4583" w:rsidRPr="000F4583" w:rsidRDefault="000F4583" w:rsidP="008F5831">
      <w:pPr>
        <w:jc w:val="center"/>
        <w:rPr>
          <w:b/>
          <w:szCs w:val="22"/>
        </w:rPr>
      </w:pPr>
      <w:r w:rsidRPr="003F5B59">
        <w:rPr>
          <w:b/>
          <w:szCs w:val="22"/>
        </w:rPr>
        <w:t xml:space="preserve">Anexo </w:t>
      </w:r>
      <w:r w:rsidR="003F5B59" w:rsidRPr="003F5B59">
        <w:rPr>
          <w:b/>
          <w:szCs w:val="22"/>
        </w:rPr>
        <w:t>4</w:t>
      </w:r>
    </w:p>
    <w:p w14:paraId="731C65F9" w14:textId="3DABD1A5" w:rsidR="00261B2C" w:rsidRDefault="00494FF5" w:rsidP="008F5831">
      <w:pPr>
        <w:jc w:val="center"/>
        <w:rPr>
          <w:b/>
          <w:szCs w:val="22"/>
        </w:rPr>
      </w:pPr>
      <w:r w:rsidRPr="000F4583">
        <w:rPr>
          <w:b/>
          <w:szCs w:val="22"/>
        </w:rPr>
        <w:t xml:space="preserve">SOLICITUD </w:t>
      </w:r>
      <w:r>
        <w:rPr>
          <w:b/>
          <w:szCs w:val="22"/>
        </w:rPr>
        <w:t xml:space="preserve">DE </w:t>
      </w:r>
      <w:r w:rsidR="00F77F37">
        <w:rPr>
          <w:b/>
          <w:szCs w:val="22"/>
        </w:rPr>
        <w:t>MODIFICACIONES EN LA COMPOSICIÓN DEL</w:t>
      </w:r>
    </w:p>
    <w:p w14:paraId="43292F2D" w14:textId="5EADD43D" w:rsidR="00F77F37" w:rsidRPr="00F77F37" w:rsidRDefault="00F77F37" w:rsidP="00F77F37">
      <w:pPr>
        <w:jc w:val="center"/>
        <w:rPr>
          <w:b/>
          <w:bCs/>
          <w:szCs w:val="22"/>
          <w:lang w:val="es-ES"/>
        </w:rPr>
      </w:pPr>
      <w:r>
        <w:rPr>
          <w:b/>
          <w:szCs w:val="22"/>
        </w:rPr>
        <w:t xml:space="preserve">EQUIPO DE TRABAJO DE </w:t>
      </w:r>
      <w:r w:rsidRPr="00F77F37">
        <w:rPr>
          <w:b/>
          <w:bCs/>
          <w:szCs w:val="22"/>
          <w:lang w:val="es-ES"/>
        </w:rPr>
        <w:t>PROYECTOS DE INNOVACIÓN Y MEJORA DOCENTE</w:t>
      </w:r>
    </w:p>
    <w:p w14:paraId="32C217B3" w14:textId="4715CA12" w:rsidR="00F77F37" w:rsidRDefault="00D94AF7" w:rsidP="008F5831">
      <w:pPr>
        <w:jc w:val="center"/>
        <w:rPr>
          <w:b/>
          <w:szCs w:val="22"/>
        </w:rPr>
      </w:pPr>
      <w:r w:rsidRPr="005E30CF">
        <w:rPr>
          <w:b/>
          <w:szCs w:val="22"/>
        </w:rPr>
        <w:t>CURSO 202</w:t>
      </w:r>
      <w:r w:rsidR="00F77F37">
        <w:rPr>
          <w:b/>
          <w:szCs w:val="22"/>
        </w:rPr>
        <w:t>6</w:t>
      </w:r>
      <w:r w:rsidRPr="005E30CF">
        <w:rPr>
          <w:b/>
          <w:szCs w:val="22"/>
        </w:rPr>
        <w:t>/202</w:t>
      </w:r>
      <w:r w:rsidR="00F77F37">
        <w:rPr>
          <w:b/>
          <w:szCs w:val="22"/>
        </w:rPr>
        <w:t>7</w:t>
      </w:r>
    </w:p>
    <w:tbl>
      <w:tblPr>
        <w:tblW w:w="5002" w:type="pct"/>
        <w:jc w:val="center"/>
        <w:shd w:val="clear" w:color="auto" w:fill="B3B3B3"/>
        <w:tblLook w:val="01E0" w:firstRow="1" w:lastRow="1" w:firstColumn="1" w:lastColumn="1" w:noHBand="0" w:noVBand="0"/>
      </w:tblPr>
      <w:tblGrid>
        <w:gridCol w:w="1134"/>
        <w:gridCol w:w="991"/>
        <w:gridCol w:w="1561"/>
        <w:gridCol w:w="3116"/>
        <w:gridCol w:w="854"/>
        <w:gridCol w:w="845"/>
      </w:tblGrid>
      <w:tr w:rsidR="000C1A74" w14:paraId="51FC17B0" w14:textId="77777777" w:rsidTr="000C1A74">
        <w:trPr>
          <w:trHeight w:val="163"/>
          <w:jc w:val="center"/>
        </w:trPr>
        <w:tc>
          <w:tcPr>
            <w:tcW w:w="4503" w:type="pct"/>
            <w:gridSpan w:val="5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0500EF46" w14:textId="77777777" w:rsidR="000C1A74" w:rsidRDefault="000C1A74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0FE7FDB1" w14:textId="77777777" w:rsidR="000C1A74" w:rsidRDefault="000C1A74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</w:p>
        </w:tc>
      </w:tr>
      <w:tr w:rsidR="000C1A74" w14:paraId="6F3C8E4D" w14:textId="77777777" w:rsidTr="000C1A74">
        <w:trPr>
          <w:trHeight w:val="171"/>
          <w:jc w:val="center"/>
        </w:trPr>
        <w:tc>
          <w:tcPr>
            <w:tcW w:w="5000" w:type="pct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  <w:hideMark/>
          </w:tcPr>
          <w:p w14:paraId="4F25911B" w14:textId="77777777" w:rsidR="000C1A74" w:rsidRDefault="000C1A74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Código y título completo del proyecto</w:t>
            </w:r>
          </w:p>
        </w:tc>
      </w:tr>
      <w:tr w:rsidR="000C1A74" w14:paraId="3C759D15" w14:textId="77777777" w:rsidTr="000C1A74">
        <w:trPr>
          <w:trHeight w:val="132"/>
          <w:jc w:val="center"/>
        </w:trPr>
        <w:tc>
          <w:tcPr>
            <w:tcW w:w="1250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12C037B" w14:textId="77777777" w:rsidR="000C1A74" w:rsidRDefault="000C1A7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08E418E" w14:textId="77777777" w:rsidR="000C1A74" w:rsidRDefault="000C1A74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0C1A74" w14:paraId="04018D8F" w14:textId="77777777" w:rsidTr="007460F4">
        <w:trPr>
          <w:trHeight w:val="125"/>
          <w:jc w:val="center"/>
        </w:trPr>
        <w:tc>
          <w:tcPr>
            <w:tcW w:w="1250" w:type="pct"/>
            <w:gridSpan w:val="2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  <w:vAlign w:val="center"/>
            <w:hideMark/>
          </w:tcPr>
          <w:p w14:paraId="07181253" w14:textId="77777777" w:rsidR="000C1A74" w:rsidRDefault="000C1A74">
            <w:pPr>
              <w:spacing w:before="40" w:after="40"/>
              <w:rPr>
                <w:b/>
                <w:bCs/>
                <w:szCs w:val="22"/>
                <w:lang w:val="es-ES" w:eastAsia="es-ES_tradnl"/>
              </w:rPr>
            </w:pPr>
            <w:r>
              <w:rPr>
                <w:b/>
                <w:bCs/>
                <w:szCs w:val="22"/>
                <w:lang w:val="es-ES" w:eastAsia="es-ES_tradnl"/>
              </w:rPr>
              <w:t>Coordinador/a</w:t>
            </w:r>
          </w:p>
        </w:tc>
        <w:tc>
          <w:tcPr>
            <w:tcW w:w="91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183B44C" w14:textId="77777777" w:rsidR="000C1A74" w:rsidRDefault="000C1A74">
            <w:pPr>
              <w:spacing w:before="40" w:after="40"/>
              <w:rPr>
                <w:b/>
                <w:szCs w:val="22"/>
                <w:lang w:val="es-ES" w:eastAsia="es-ES_tradnl"/>
              </w:rPr>
            </w:pPr>
            <w:r>
              <w:rPr>
                <w:b/>
                <w:szCs w:val="22"/>
                <w:lang w:val="es-ES" w:eastAsia="es-ES_tradnl"/>
              </w:rPr>
              <w:t>Nombre completo</w:t>
            </w:r>
          </w:p>
        </w:tc>
        <w:tc>
          <w:tcPr>
            <w:tcW w:w="2832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A89FA6" w14:textId="77777777" w:rsidR="000C1A74" w:rsidRDefault="000C1A74">
            <w:pPr>
              <w:spacing w:before="40" w:after="40"/>
              <w:rPr>
                <w:b/>
                <w:szCs w:val="22"/>
                <w:lang w:val="es-ES" w:eastAsia="es-ES_tradnl"/>
              </w:rPr>
            </w:pPr>
          </w:p>
        </w:tc>
      </w:tr>
      <w:tr w:rsidR="000C1A74" w14:paraId="60363B1F" w14:textId="77777777" w:rsidTr="007460F4">
        <w:trPr>
          <w:trHeight w:val="12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3B3B3"/>
            <w:vAlign w:val="center"/>
            <w:hideMark/>
          </w:tcPr>
          <w:p w14:paraId="4AA049F1" w14:textId="77777777" w:rsidR="000C1A74" w:rsidRDefault="000C1A74">
            <w:pPr>
              <w:widowControl/>
              <w:spacing w:after="0"/>
              <w:jc w:val="left"/>
              <w:rPr>
                <w:b/>
                <w:bCs/>
                <w:szCs w:val="22"/>
                <w:lang w:val="es-ES" w:eastAsia="es-ES_tradnl"/>
              </w:rPr>
            </w:pPr>
          </w:p>
        </w:tc>
        <w:tc>
          <w:tcPr>
            <w:tcW w:w="91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024175BA" w14:textId="77777777" w:rsidR="000C1A74" w:rsidRDefault="000C1A74">
            <w:pPr>
              <w:spacing w:before="40" w:after="40"/>
              <w:rPr>
                <w:b/>
                <w:szCs w:val="22"/>
                <w:lang w:val="es-ES" w:eastAsia="es-ES_tradnl"/>
              </w:rPr>
            </w:pPr>
            <w:r>
              <w:rPr>
                <w:b/>
                <w:szCs w:val="22"/>
                <w:lang w:val="es-ES" w:eastAsia="es-ES_tradnl"/>
              </w:rPr>
              <w:t>Correo electrónico</w:t>
            </w:r>
          </w:p>
        </w:tc>
        <w:tc>
          <w:tcPr>
            <w:tcW w:w="2832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4E0583" w14:textId="77777777" w:rsidR="000C1A74" w:rsidRDefault="000C1A74">
            <w:pPr>
              <w:spacing w:before="40" w:after="40"/>
              <w:rPr>
                <w:b/>
                <w:szCs w:val="22"/>
                <w:lang w:val="es-ES" w:eastAsia="es-ES_tradnl"/>
              </w:rPr>
            </w:pPr>
          </w:p>
        </w:tc>
      </w:tr>
      <w:tr w:rsidR="000C1A74" w14:paraId="0E314759" w14:textId="77777777" w:rsidTr="000C1A74">
        <w:trPr>
          <w:trHeight w:val="120"/>
          <w:jc w:val="center"/>
        </w:trPr>
        <w:tc>
          <w:tcPr>
            <w:tcW w:w="4503" w:type="pct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  <w:hideMark/>
          </w:tcPr>
          <w:p w14:paraId="1B86FE83" w14:textId="77777777" w:rsidR="000C1A74" w:rsidRDefault="000C1A74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Relación de miembros a dar de alta/baja</w:t>
            </w:r>
            <w:r>
              <w:rPr>
                <w:rStyle w:val="Refdenotaalpie"/>
                <w:b/>
                <w:bCs/>
                <w:szCs w:val="22"/>
                <w:lang w:eastAsia="es-ES_tradnl"/>
              </w:rPr>
              <w:footnoteReference w:id="1"/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</w:tcPr>
          <w:p w14:paraId="24DEB0CC" w14:textId="77777777" w:rsidR="000C1A74" w:rsidRDefault="000C1A74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</w:p>
        </w:tc>
      </w:tr>
      <w:tr w:rsidR="007460F4" w14:paraId="2CE4A9B3" w14:textId="77777777" w:rsidTr="007460F4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45075AE5" w14:textId="2F58E73E" w:rsidR="007460F4" w:rsidRDefault="007460F4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NIF</w:t>
            </w: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138ACE84" w14:textId="32A84A0A" w:rsidR="007460F4" w:rsidRDefault="007460F4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Nombre completo</w:t>
            </w: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4F2165BC" w14:textId="77777777" w:rsidR="007460F4" w:rsidRDefault="007460F4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val="es-ES" w:eastAsia="es-ES_tradnl"/>
              </w:rPr>
              <w:t>Correo electrónico</w:t>
            </w: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4F48B796" w14:textId="77777777" w:rsidR="007460F4" w:rsidRDefault="007460F4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Alta (x)</w:t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hideMark/>
          </w:tcPr>
          <w:p w14:paraId="33B7CA9D" w14:textId="77777777" w:rsidR="007460F4" w:rsidRDefault="007460F4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Baja (x)</w:t>
            </w:r>
          </w:p>
        </w:tc>
      </w:tr>
      <w:tr w:rsidR="007460F4" w14:paraId="3A4924D2" w14:textId="77777777" w:rsidTr="007460F4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EEB6E53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B4F0880" w14:textId="41CEA061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205F37D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95AC5D9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A64DB97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7460F4" w14:paraId="1FAF42ED" w14:textId="77777777" w:rsidTr="007460F4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0AD41DD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3165486" w14:textId="3BC571D8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AB5500E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8CCE57B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78C6298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7460F4" w14:paraId="07181712" w14:textId="77777777" w:rsidTr="007460F4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9F3B2D1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1A7528B" w14:textId="57D0A26A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B166D2C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6670030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87EE4B1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7460F4" w14:paraId="0E8942A3" w14:textId="77777777" w:rsidTr="007460F4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1E15811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239CCEE" w14:textId="6909A3E4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E779390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C64D1A2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2CAF0EC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7460F4" w14:paraId="069ED318" w14:textId="77777777" w:rsidTr="007460F4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1E9AC8A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2CE23D5" w14:textId="51B40326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9417A31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FF9A581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74F41E0" w14:textId="77777777" w:rsidR="007460F4" w:rsidRDefault="007460F4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0C1A74" w14:paraId="3F0ECC36" w14:textId="77777777" w:rsidTr="000C1A74">
        <w:trPr>
          <w:trHeight w:val="171"/>
          <w:jc w:val="center"/>
        </w:trPr>
        <w:tc>
          <w:tcPr>
            <w:tcW w:w="5000" w:type="pct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  <w:hideMark/>
          </w:tcPr>
          <w:p w14:paraId="7EB9F592" w14:textId="77777777" w:rsidR="000C1A74" w:rsidRDefault="000C1A74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Motivos de la solicitud de alta o baja</w:t>
            </w:r>
            <w:r>
              <w:rPr>
                <w:b/>
                <w:bCs/>
                <w:lang w:eastAsia="es-ES_tradnl"/>
              </w:rPr>
              <w:t>:</w:t>
            </w:r>
          </w:p>
        </w:tc>
      </w:tr>
      <w:tr w:rsidR="00AC0C14" w14:paraId="0D3667ED" w14:textId="77777777" w:rsidTr="00CA4E7C">
        <w:trPr>
          <w:trHeight w:val="120"/>
          <w:jc w:val="center"/>
        </w:trPr>
        <w:tc>
          <w:tcPr>
            <w:tcW w:w="4503" w:type="pct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  <w:hideMark/>
          </w:tcPr>
          <w:p w14:paraId="109FCBD3" w14:textId="3A46FB79" w:rsidR="00AC0C14" w:rsidRDefault="00AC0C14" w:rsidP="00CA4E7C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Relación de asignaturas a dar de alta/baja (según casos)</w:t>
            </w:r>
            <w:r>
              <w:rPr>
                <w:rStyle w:val="Refdenotaalpie"/>
                <w:b/>
                <w:bCs/>
                <w:szCs w:val="22"/>
                <w:lang w:eastAsia="es-ES_tradnl"/>
              </w:rPr>
              <w:footnoteReference w:id="2"/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</w:tcPr>
          <w:p w14:paraId="5D5B28BB" w14:textId="77777777" w:rsidR="00AC0C14" w:rsidRDefault="00AC0C14" w:rsidP="00CA4E7C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</w:p>
        </w:tc>
      </w:tr>
      <w:tr w:rsidR="00AC0C14" w14:paraId="5A965F29" w14:textId="77777777" w:rsidTr="007460F4">
        <w:trPr>
          <w:trHeight w:val="120"/>
          <w:jc w:val="center"/>
        </w:trPr>
        <w:tc>
          <w:tcPr>
            <w:tcW w:w="2168" w:type="pct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7B3DA857" w14:textId="17D63555" w:rsidR="00AC0C14" w:rsidRDefault="00FA31A0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val="es-ES" w:eastAsia="es-ES_tradnl"/>
              </w:rPr>
              <w:t>Código de la asignatura</w:t>
            </w: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0770091F" w14:textId="21823F25" w:rsidR="00AC0C14" w:rsidRDefault="00FA31A0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val="es-ES" w:eastAsia="es-ES_tradnl"/>
              </w:rPr>
              <w:t>A</w:t>
            </w:r>
            <w:r w:rsidR="00AC0C14">
              <w:rPr>
                <w:b/>
                <w:bCs/>
                <w:szCs w:val="22"/>
                <w:lang w:val="es-ES" w:eastAsia="es-ES_tradnl"/>
              </w:rPr>
              <w:t>signatura</w:t>
            </w: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701A92F2" w14:textId="77777777" w:rsidR="00AC0C14" w:rsidRDefault="00AC0C14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Alta (x)</w:t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hideMark/>
          </w:tcPr>
          <w:p w14:paraId="46843FF4" w14:textId="77777777" w:rsidR="00AC0C14" w:rsidRDefault="00AC0C14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Baja (x)</w:t>
            </w:r>
          </w:p>
        </w:tc>
      </w:tr>
      <w:tr w:rsidR="00AC0C14" w14:paraId="3E47B1CC" w14:textId="77777777" w:rsidTr="007460F4">
        <w:trPr>
          <w:trHeight w:val="120"/>
          <w:jc w:val="center"/>
        </w:trPr>
        <w:tc>
          <w:tcPr>
            <w:tcW w:w="2168" w:type="pct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5CD9AD5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BB9CFA5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25FC6DB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5C9833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AC0C14" w14:paraId="4132E0BD" w14:textId="77777777" w:rsidTr="007460F4">
        <w:trPr>
          <w:trHeight w:val="120"/>
          <w:jc w:val="center"/>
        </w:trPr>
        <w:tc>
          <w:tcPr>
            <w:tcW w:w="2168" w:type="pct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F7CADB5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D20E759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2581F12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B1EF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AC0C14" w14:paraId="3D90892C" w14:textId="77777777" w:rsidTr="007460F4">
        <w:trPr>
          <w:trHeight w:val="120"/>
          <w:jc w:val="center"/>
        </w:trPr>
        <w:tc>
          <w:tcPr>
            <w:tcW w:w="2168" w:type="pct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7E484FF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4CF0D17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6361F1F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554B42B" w14:textId="77777777" w:rsidR="00AC0C14" w:rsidRDefault="00AC0C14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</w:tbl>
    <w:p w14:paraId="7F38440B" w14:textId="77777777" w:rsidR="00261B2C" w:rsidRDefault="00261B2C" w:rsidP="00E257DF">
      <w:pPr>
        <w:tabs>
          <w:tab w:val="left" w:pos="2640"/>
        </w:tabs>
        <w:spacing w:before="40" w:after="40"/>
        <w:rPr>
          <w:szCs w:val="22"/>
        </w:rPr>
      </w:pPr>
    </w:p>
    <w:p w14:paraId="1AAF8107" w14:textId="77777777" w:rsidR="00E257DF" w:rsidRPr="0076617B" w:rsidRDefault="00E257DF" w:rsidP="00E257DF">
      <w:pPr>
        <w:spacing w:before="40" w:after="40"/>
        <w:rPr>
          <w:szCs w:val="22"/>
        </w:rPr>
      </w:pPr>
    </w:p>
    <w:p w14:paraId="59F5B73E" w14:textId="77777777" w:rsidR="00E257DF" w:rsidRPr="0076617B" w:rsidRDefault="00E257DF" w:rsidP="00E257DF">
      <w:pPr>
        <w:spacing w:before="40" w:after="40"/>
        <w:rPr>
          <w:szCs w:val="22"/>
        </w:rPr>
      </w:pPr>
      <w:r w:rsidRPr="0076617B">
        <w:rPr>
          <w:szCs w:val="22"/>
        </w:rPr>
        <w:t xml:space="preserve">Fdo. </w:t>
      </w:r>
    </w:p>
    <w:p w14:paraId="4283AD39" w14:textId="77777777" w:rsidR="00E257DF" w:rsidRPr="0076617B" w:rsidRDefault="00E257DF" w:rsidP="00E257DF">
      <w:pPr>
        <w:spacing w:before="40" w:after="40"/>
        <w:rPr>
          <w:szCs w:val="22"/>
        </w:rPr>
      </w:pPr>
    </w:p>
    <w:p w14:paraId="7F4377E2" w14:textId="77777777" w:rsidR="00E257DF" w:rsidRPr="0076617B" w:rsidRDefault="00E257DF" w:rsidP="00E257DF">
      <w:pPr>
        <w:spacing w:before="40" w:after="40"/>
        <w:rPr>
          <w:szCs w:val="22"/>
        </w:rPr>
      </w:pPr>
    </w:p>
    <w:p w14:paraId="5A5B23CB" w14:textId="77777777" w:rsidR="00E257DF" w:rsidRPr="0076617B" w:rsidRDefault="00E257DF" w:rsidP="00E257DF">
      <w:pPr>
        <w:spacing w:before="40" w:after="40"/>
        <w:rPr>
          <w:szCs w:val="22"/>
        </w:rPr>
      </w:pPr>
    </w:p>
    <w:p w14:paraId="63FE8EE2" w14:textId="31E52D44" w:rsidR="000F4583" w:rsidRPr="000F4583" w:rsidRDefault="00E257DF" w:rsidP="00BA02F7">
      <w:pPr>
        <w:spacing w:before="40" w:after="40"/>
        <w:rPr>
          <w:sz w:val="20"/>
          <w:szCs w:val="20"/>
        </w:rPr>
      </w:pPr>
      <w:r w:rsidRPr="0076617B">
        <w:rPr>
          <w:szCs w:val="22"/>
        </w:rPr>
        <w:t xml:space="preserve">En       </w:t>
      </w:r>
      <w:r w:rsidR="0024214A">
        <w:rPr>
          <w:szCs w:val="22"/>
        </w:rPr>
        <w:t xml:space="preserve">     </w:t>
      </w:r>
      <w:r w:rsidRPr="0076617B">
        <w:rPr>
          <w:szCs w:val="22"/>
        </w:rPr>
        <w:t xml:space="preserve"> </w:t>
      </w:r>
      <w:proofErr w:type="spellStart"/>
      <w:r w:rsidRPr="0076617B">
        <w:rPr>
          <w:szCs w:val="22"/>
        </w:rPr>
        <w:t>a</w:t>
      </w:r>
      <w:proofErr w:type="spellEnd"/>
      <w:r w:rsidRPr="0076617B">
        <w:rPr>
          <w:szCs w:val="22"/>
        </w:rPr>
        <w:t xml:space="preserve">                      </w:t>
      </w:r>
      <w:proofErr w:type="spellStart"/>
      <w:r w:rsidRPr="0076617B">
        <w:rPr>
          <w:szCs w:val="22"/>
        </w:rPr>
        <w:t>de</w:t>
      </w:r>
      <w:proofErr w:type="spellEnd"/>
      <w:r w:rsidRPr="0076617B">
        <w:rPr>
          <w:szCs w:val="22"/>
        </w:rPr>
        <w:t xml:space="preserve">                        </w:t>
      </w:r>
      <w:proofErr w:type="spellStart"/>
      <w:r w:rsidRPr="0076617B">
        <w:rPr>
          <w:szCs w:val="22"/>
        </w:rPr>
        <w:t>de</w:t>
      </w:r>
      <w:proofErr w:type="spellEnd"/>
      <w:r w:rsidRPr="0076617B">
        <w:rPr>
          <w:szCs w:val="22"/>
        </w:rPr>
        <w:t xml:space="preserve"> </w:t>
      </w:r>
    </w:p>
    <w:sectPr w:rsidR="000F4583" w:rsidRPr="000F4583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3C529" w14:textId="77777777" w:rsidR="00860DBA" w:rsidRDefault="00860DBA" w:rsidP="00D96CBF">
      <w:r>
        <w:separator/>
      </w:r>
    </w:p>
  </w:endnote>
  <w:endnote w:type="continuationSeparator" w:id="0">
    <w:p w14:paraId="71B70AF2" w14:textId="77777777" w:rsidR="00860DBA" w:rsidRDefault="00860DBA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55 Roman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Helvetica Neue Light">
    <w:altName w:val="Microsoft YaHei"/>
    <w:charset w:val="00"/>
    <w:family w:val="auto"/>
    <w:pitch w:val="variable"/>
    <w:sig w:usb0="A00002FF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77777777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0176B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821F" w14:textId="77777777" w:rsidR="00860DBA" w:rsidRDefault="00860DBA" w:rsidP="00D96CBF">
      <w:r>
        <w:separator/>
      </w:r>
    </w:p>
  </w:footnote>
  <w:footnote w:type="continuationSeparator" w:id="0">
    <w:p w14:paraId="567A02E1" w14:textId="77777777" w:rsidR="00860DBA" w:rsidRDefault="00860DBA" w:rsidP="00D96CBF">
      <w:r>
        <w:continuationSeparator/>
      </w:r>
    </w:p>
  </w:footnote>
  <w:footnote w:id="1">
    <w:p w14:paraId="37F46517" w14:textId="77777777" w:rsidR="000C1A74" w:rsidRDefault="000C1A74" w:rsidP="000C1A74">
      <w:pPr>
        <w:pStyle w:val="Textonotapie"/>
      </w:pPr>
      <w:r>
        <w:rPr>
          <w:rStyle w:val="Refdenotaalpie"/>
        </w:rPr>
        <w:footnoteRef/>
      </w:r>
      <w:r>
        <w:t xml:space="preserve"> Incluir tantas filas como sean necesarias. </w:t>
      </w:r>
    </w:p>
  </w:footnote>
  <w:footnote w:id="2">
    <w:p w14:paraId="6AD3EAE1" w14:textId="77777777" w:rsidR="00AC0C14" w:rsidRDefault="00AC0C14" w:rsidP="00AC0C14">
      <w:pPr>
        <w:pStyle w:val="Textonotapie"/>
      </w:pPr>
      <w:r>
        <w:rPr>
          <w:rStyle w:val="Refdenotaalpie"/>
        </w:rPr>
        <w:footnoteRef/>
      </w:r>
      <w:r>
        <w:t xml:space="preserve"> Incluir tantas filas como sean necesarias.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" filled="f" stroked="f">
              <v:path arrowok="t"/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val="es-ES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" filled="f" stroked="f">
              <v:path arrowok="t"/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386DD0" w:rsidP="009E3F92">
                    <w:pPr>
                      <w:pStyle w:val="Subemisor3"/>
                    </w:pPr>
                    <w:hyperlink r:id="rId4" w:history="1">
                      <w:r w:rsidR="009E3F92"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="009E3F92"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val="es-ES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469602">
    <w:abstractNumId w:val="0"/>
  </w:num>
  <w:num w:numId="2" w16cid:durableId="364406552">
    <w:abstractNumId w:val="15"/>
  </w:num>
  <w:num w:numId="3" w16cid:durableId="929659036">
    <w:abstractNumId w:val="5"/>
  </w:num>
  <w:num w:numId="4" w16cid:durableId="1781340688">
    <w:abstractNumId w:val="13"/>
  </w:num>
  <w:num w:numId="5" w16cid:durableId="268663389">
    <w:abstractNumId w:val="8"/>
  </w:num>
  <w:num w:numId="6" w16cid:durableId="1559585143">
    <w:abstractNumId w:val="3"/>
  </w:num>
  <w:num w:numId="7" w16cid:durableId="2100327989">
    <w:abstractNumId w:val="10"/>
  </w:num>
  <w:num w:numId="8" w16cid:durableId="326788272">
    <w:abstractNumId w:val="14"/>
  </w:num>
  <w:num w:numId="9" w16cid:durableId="925958659">
    <w:abstractNumId w:val="17"/>
  </w:num>
  <w:num w:numId="10" w16cid:durableId="109934646">
    <w:abstractNumId w:val="6"/>
  </w:num>
  <w:num w:numId="11" w16cid:durableId="574821260">
    <w:abstractNumId w:val="1"/>
  </w:num>
  <w:num w:numId="12" w16cid:durableId="1330644451">
    <w:abstractNumId w:val="9"/>
  </w:num>
  <w:num w:numId="13" w16cid:durableId="233391611">
    <w:abstractNumId w:val="2"/>
  </w:num>
  <w:num w:numId="14" w16cid:durableId="1958831583">
    <w:abstractNumId w:val="11"/>
  </w:num>
  <w:num w:numId="15" w16cid:durableId="1594514675">
    <w:abstractNumId w:val="4"/>
  </w:num>
  <w:num w:numId="16" w16cid:durableId="1836335887">
    <w:abstractNumId w:val="16"/>
  </w:num>
  <w:num w:numId="17" w16cid:durableId="2122525193">
    <w:abstractNumId w:val="7"/>
  </w:num>
  <w:num w:numId="18" w16cid:durableId="16266979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4C"/>
    <w:rsid w:val="00017771"/>
    <w:rsid w:val="0002397E"/>
    <w:rsid w:val="00027660"/>
    <w:rsid w:val="000457B7"/>
    <w:rsid w:val="00061C05"/>
    <w:rsid w:val="00071D97"/>
    <w:rsid w:val="000745B5"/>
    <w:rsid w:val="000764E9"/>
    <w:rsid w:val="00094677"/>
    <w:rsid w:val="000A432A"/>
    <w:rsid w:val="000A68D1"/>
    <w:rsid w:val="000B14B7"/>
    <w:rsid w:val="000C1A74"/>
    <w:rsid w:val="000F368B"/>
    <w:rsid w:val="000F4583"/>
    <w:rsid w:val="00131E5C"/>
    <w:rsid w:val="00134CE5"/>
    <w:rsid w:val="00141683"/>
    <w:rsid w:val="0015019A"/>
    <w:rsid w:val="00152134"/>
    <w:rsid w:val="00173179"/>
    <w:rsid w:val="00175B1D"/>
    <w:rsid w:val="00185E58"/>
    <w:rsid w:val="00196145"/>
    <w:rsid w:val="001D178F"/>
    <w:rsid w:val="001F4A15"/>
    <w:rsid w:val="0020176B"/>
    <w:rsid w:val="00212C48"/>
    <w:rsid w:val="00237622"/>
    <w:rsid w:val="0024214A"/>
    <w:rsid w:val="00243D24"/>
    <w:rsid w:val="00251B5B"/>
    <w:rsid w:val="00253C5A"/>
    <w:rsid w:val="002559EF"/>
    <w:rsid w:val="00261B2C"/>
    <w:rsid w:val="002758A8"/>
    <w:rsid w:val="002A09BA"/>
    <w:rsid w:val="002A479D"/>
    <w:rsid w:val="002C7E02"/>
    <w:rsid w:val="002D5AFE"/>
    <w:rsid w:val="002D6177"/>
    <w:rsid w:val="002E618A"/>
    <w:rsid w:val="002F01AA"/>
    <w:rsid w:val="002F054D"/>
    <w:rsid w:val="00345284"/>
    <w:rsid w:val="003566FF"/>
    <w:rsid w:val="00356F12"/>
    <w:rsid w:val="0036413B"/>
    <w:rsid w:val="00372571"/>
    <w:rsid w:val="00386DD0"/>
    <w:rsid w:val="0039541C"/>
    <w:rsid w:val="003B4C9F"/>
    <w:rsid w:val="003C6608"/>
    <w:rsid w:val="003C7272"/>
    <w:rsid w:val="003E60A6"/>
    <w:rsid w:val="003E7041"/>
    <w:rsid w:val="003F5B59"/>
    <w:rsid w:val="004024CA"/>
    <w:rsid w:val="00463330"/>
    <w:rsid w:val="004634ED"/>
    <w:rsid w:val="00485E75"/>
    <w:rsid w:val="00494FF5"/>
    <w:rsid w:val="004D2927"/>
    <w:rsid w:val="004E4884"/>
    <w:rsid w:val="004F2B2E"/>
    <w:rsid w:val="00503B3D"/>
    <w:rsid w:val="00520C3E"/>
    <w:rsid w:val="00521F60"/>
    <w:rsid w:val="00524B11"/>
    <w:rsid w:val="005307DE"/>
    <w:rsid w:val="005655A4"/>
    <w:rsid w:val="00594E1E"/>
    <w:rsid w:val="005A6149"/>
    <w:rsid w:val="005B42BC"/>
    <w:rsid w:val="005D1D31"/>
    <w:rsid w:val="005D2997"/>
    <w:rsid w:val="005F4D81"/>
    <w:rsid w:val="005F60D7"/>
    <w:rsid w:val="0060642D"/>
    <w:rsid w:val="00620FCB"/>
    <w:rsid w:val="006220B2"/>
    <w:rsid w:val="00650E32"/>
    <w:rsid w:val="00660354"/>
    <w:rsid w:val="00664950"/>
    <w:rsid w:val="00675983"/>
    <w:rsid w:val="006A0CD3"/>
    <w:rsid w:val="006A24EB"/>
    <w:rsid w:val="006B530C"/>
    <w:rsid w:val="006C4698"/>
    <w:rsid w:val="006D1455"/>
    <w:rsid w:val="006F016F"/>
    <w:rsid w:val="006F387E"/>
    <w:rsid w:val="006F5DF5"/>
    <w:rsid w:val="00701A63"/>
    <w:rsid w:val="007460F4"/>
    <w:rsid w:val="007473A6"/>
    <w:rsid w:val="00765889"/>
    <w:rsid w:val="00772A83"/>
    <w:rsid w:val="00783003"/>
    <w:rsid w:val="0079674C"/>
    <w:rsid w:val="00797956"/>
    <w:rsid w:val="007D32DC"/>
    <w:rsid w:val="007D4E8C"/>
    <w:rsid w:val="007E73B9"/>
    <w:rsid w:val="007F2181"/>
    <w:rsid w:val="008178B7"/>
    <w:rsid w:val="00831DE9"/>
    <w:rsid w:val="008331E8"/>
    <w:rsid w:val="00844C34"/>
    <w:rsid w:val="00852D44"/>
    <w:rsid w:val="00860DBA"/>
    <w:rsid w:val="00865461"/>
    <w:rsid w:val="00876219"/>
    <w:rsid w:val="008957F7"/>
    <w:rsid w:val="008A0BB2"/>
    <w:rsid w:val="008C3D46"/>
    <w:rsid w:val="008C5634"/>
    <w:rsid w:val="008F5831"/>
    <w:rsid w:val="008F6A48"/>
    <w:rsid w:val="00917D6F"/>
    <w:rsid w:val="00920659"/>
    <w:rsid w:val="00920C1E"/>
    <w:rsid w:val="00927921"/>
    <w:rsid w:val="00931FD9"/>
    <w:rsid w:val="00954B90"/>
    <w:rsid w:val="0096240F"/>
    <w:rsid w:val="00980F58"/>
    <w:rsid w:val="00985282"/>
    <w:rsid w:val="009862B7"/>
    <w:rsid w:val="009A4A8D"/>
    <w:rsid w:val="009A6F2A"/>
    <w:rsid w:val="009B6A57"/>
    <w:rsid w:val="009C7A2A"/>
    <w:rsid w:val="009E3F92"/>
    <w:rsid w:val="009E5699"/>
    <w:rsid w:val="009F2B36"/>
    <w:rsid w:val="009F5E24"/>
    <w:rsid w:val="00A113FC"/>
    <w:rsid w:val="00A36806"/>
    <w:rsid w:val="00A54A84"/>
    <w:rsid w:val="00A63759"/>
    <w:rsid w:val="00A72D93"/>
    <w:rsid w:val="00A7382D"/>
    <w:rsid w:val="00A74EB8"/>
    <w:rsid w:val="00A81D96"/>
    <w:rsid w:val="00A831C3"/>
    <w:rsid w:val="00A940B0"/>
    <w:rsid w:val="00AB242B"/>
    <w:rsid w:val="00AB40EC"/>
    <w:rsid w:val="00AC0C14"/>
    <w:rsid w:val="00AC2A00"/>
    <w:rsid w:val="00AE16AE"/>
    <w:rsid w:val="00AE5CDE"/>
    <w:rsid w:val="00AF2F99"/>
    <w:rsid w:val="00B038EF"/>
    <w:rsid w:val="00B06336"/>
    <w:rsid w:val="00B11376"/>
    <w:rsid w:val="00B5381B"/>
    <w:rsid w:val="00B6008F"/>
    <w:rsid w:val="00B61927"/>
    <w:rsid w:val="00B62CE1"/>
    <w:rsid w:val="00B863CC"/>
    <w:rsid w:val="00B8764E"/>
    <w:rsid w:val="00B94B5C"/>
    <w:rsid w:val="00BA02F7"/>
    <w:rsid w:val="00BA41C7"/>
    <w:rsid w:val="00BA542D"/>
    <w:rsid w:val="00BD59AC"/>
    <w:rsid w:val="00BD791F"/>
    <w:rsid w:val="00BD79F7"/>
    <w:rsid w:val="00BE183E"/>
    <w:rsid w:val="00BE6D06"/>
    <w:rsid w:val="00BF384F"/>
    <w:rsid w:val="00C005AD"/>
    <w:rsid w:val="00C17940"/>
    <w:rsid w:val="00C45600"/>
    <w:rsid w:val="00C615C4"/>
    <w:rsid w:val="00C934C2"/>
    <w:rsid w:val="00C9574B"/>
    <w:rsid w:val="00C97CD9"/>
    <w:rsid w:val="00CA71ED"/>
    <w:rsid w:val="00CD037B"/>
    <w:rsid w:val="00CF75E8"/>
    <w:rsid w:val="00D04C19"/>
    <w:rsid w:val="00D06029"/>
    <w:rsid w:val="00D06FEF"/>
    <w:rsid w:val="00D1778E"/>
    <w:rsid w:val="00D57D74"/>
    <w:rsid w:val="00D647EE"/>
    <w:rsid w:val="00D94AF7"/>
    <w:rsid w:val="00D96CBF"/>
    <w:rsid w:val="00DB2390"/>
    <w:rsid w:val="00DC3185"/>
    <w:rsid w:val="00DD3286"/>
    <w:rsid w:val="00E16CD4"/>
    <w:rsid w:val="00E257DF"/>
    <w:rsid w:val="00E36C76"/>
    <w:rsid w:val="00E542D7"/>
    <w:rsid w:val="00E56868"/>
    <w:rsid w:val="00E64128"/>
    <w:rsid w:val="00E72CE6"/>
    <w:rsid w:val="00EA4D8F"/>
    <w:rsid w:val="00EB2DD5"/>
    <w:rsid w:val="00EB368C"/>
    <w:rsid w:val="00EB600B"/>
    <w:rsid w:val="00EC0904"/>
    <w:rsid w:val="00EE3F71"/>
    <w:rsid w:val="00F31555"/>
    <w:rsid w:val="00F41F71"/>
    <w:rsid w:val="00F41F9D"/>
    <w:rsid w:val="00F60DDF"/>
    <w:rsid w:val="00F61B62"/>
    <w:rsid w:val="00F7315B"/>
    <w:rsid w:val="00F73A08"/>
    <w:rsid w:val="00F77F37"/>
    <w:rsid w:val="00F938A4"/>
    <w:rsid w:val="00FA2663"/>
    <w:rsid w:val="00FA31A0"/>
    <w:rsid w:val="00FA72C4"/>
    <w:rsid w:val="00FB595C"/>
    <w:rsid w:val="00FC7BD5"/>
    <w:rsid w:val="00FE644C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77F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customStyle="1" w:styleId="Mencinsinresolver1">
    <w:name w:val="Mención sin resolver1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72"/>
    <w:rsid w:val="00494FF5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0A68D1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0A68D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0A68D1"/>
    <w:rPr>
      <w:rFonts w:ascii="Garamond" w:eastAsia="Times New Roman" w:hAnsi="Garamond"/>
      <w:lang w:eastAsia="es-ES"/>
    </w:rPr>
  </w:style>
  <w:style w:type="character" w:customStyle="1" w:styleId="Ttulo3Car">
    <w:name w:val="Título 3 Car"/>
    <w:basedOn w:val="Fuentedeprrafopredeter"/>
    <w:link w:val="Ttulo3"/>
    <w:semiHidden/>
    <w:rsid w:val="00F77F3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7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CAB532-E20E-4F28-AE6E-B253A37D4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13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614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12</cp:revision>
  <cp:lastPrinted>2018-01-24T11:10:00Z</cp:lastPrinted>
  <dcterms:created xsi:type="dcterms:W3CDTF">2026-03-08T12:51:00Z</dcterms:created>
  <dcterms:modified xsi:type="dcterms:W3CDTF">2026-09-07T09:26:00Z</dcterms:modified>
</cp:coreProperties>
</file>